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14" w:rsidRDefault="00345A14">
      <w:pPr>
        <w:framePr w:h="1643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F4EF7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95.5pt;height:822pt;visibility:visible">
            <v:imagedata r:id="rId4" o:title=""/>
          </v:shape>
        </w:pict>
      </w:r>
    </w:p>
    <w:p w:rsidR="00345A14" w:rsidRDefault="00345A1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345A14" w:rsidRDefault="00345A14">
      <w:pPr>
        <w:framePr w:h="1643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345A14">
          <w:type w:val="continuous"/>
          <w:pgSz w:w="14793" w:h="19311"/>
          <w:pgMar w:top="1440" w:right="1440" w:bottom="360" w:left="1440" w:header="720" w:footer="720" w:gutter="0"/>
          <w:cols w:space="720"/>
          <w:noEndnote/>
        </w:sectPr>
      </w:pPr>
    </w:p>
    <w:p w:rsidR="00345A14" w:rsidRDefault="00345A14">
      <w:pPr>
        <w:framePr w:h="1603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F4EF7">
        <w:rPr>
          <w:rFonts w:ascii="Times New Roman" w:hAnsi="Times New Roman"/>
          <w:noProof/>
          <w:sz w:val="24"/>
          <w:szCs w:val="24"/>
        </w:rPr>
        <w:pict>
          <v:shape id="Рисунок 2" o:spid="_x0000_i1026" type="#_x0000_t75" style="width:584.25pt;height:801.75pt;visibility:visible">
            <v:imagedata r:id="rId5" o:title=""/>
          </v:shape>
        </w:pict>
      </w:r>
    </w:p>
    <w:p w:rsidR="00345A14" w:rsidRDefault="00345A1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sectPr w:rsidR="00345A14" w:rsidSect="00617C28">
      <w:pgSz w:w="14679" w:h="18912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6EB"/>
    <w:rsid w:val="00131456"/>
    <w:rsid w:val="00345A14"/>
    <w:rsid w:val="004F4EF7"/>
    <w:rsid w:val="00617C28"/>
    <w:rsid w:val="007E6F3D"/>
    <w:rsid w:val="00A136EB"/>
    <w:rsid w:val="00A87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C2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</Words>
  <Characters>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2</cp:revision>
  <dcterms:created xsi:type="dcterms:W3CDTF">2016-09-29T06:58:00Z</dcterms:created>
  <dcterms:modified xsi:type="dcterms:W3CDTF">2016-09-29T07:21:00Z</dcterms:modified>
</cp:coreProperties>
</file>